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3F435" w14:textId="77777777" w:rsidR="003612F8" w:rsidRPr="0064103E" w:rsidRDefault="003612F8" w:rsidP="0064103E">
      <w:pPr>
        <w:pStyle w:val="Skrconyadreszwrotny"/>
        <w:ind w:left="426"/>
        <w:jc w:val="right"/>
        <w:rPr>
          <w:rFonts w:ascii="Arial" w:hAnsi="Arial" w:cs="Arial"/>
          <w:bCs/>
          <w:sz w:val="20"/>
        </w:rPr>
      </w:pPr>
      <w:r w:rsidRPr="0064103E">
        <w:rPr>
          <w:rFonts w:ascii="Arial" w:hAnsi="Arial" w:cs="Arial"/>
          <w:b/>
          <w:bCs/>
          <w:sz w:val="20"/>
        </w:rPr>
        <w:t xml:space="preserve">                                   </w:t>
      </w:r>
      <w:r w:rsidR="00425E93" w:rsidRPr="0064103E">
        <w:rPr>
          <w:rFonts w:ascii="Arial" w:hAnsi="Arial" w:cs="Arial"/>
          <w:bCs/>
          <w:sz w:val="20"/>
        </w:rPr>
        <w:t xml:space="preserve"> </w:t>
      </w:r>
      <w:r w:rsidR="00425E93" w:rsidRPr="0064103E">
        <w:rPr>
          <w:rFonts w:ascii="Arial" w:hAnsi="Arial" w:cs="Arial"/>
          <w:bCs/>
          <w:sz w:val="20"/>
        </w:rPr>
        <w:tab/>
      </w:r>
      <w:r w:rsidR="00425E93" w:rsidRPr="0064103E">
        <w:rPr>
          <w:rFonts w:ascii="Arial" w:hAnsi="Arial" w:cs="Arial"/>
          <w:bCs/>
          <w:sz w:val="20"/>
        </w:rPr>
        <w:tab/>
      </w:r>
      <w:r w:rsidRPr="0064103E">
        <w:rPr>
          <w:rFonts w:ascii="Arial" w:hAnsi="Arial" w:cs="Arial"/>
          <w:bCs/>
          <w:sz w:val="20"/>
        </w:rPr>
        <w:t>Załącznik nr 1 do zapytania ofertowego</w:t>
      </w:r>
    </w:p>
    <w:p w14:paraId="0A1C9D2D" w14:textId="77777777" w:rsidR="0064103E" w:rsidRPr="0064103E" w:rsidRDefault="0064103E" w:rsidP="0064103E">
      <w:pPr>
        <w:jc w:val="right"/>
        <w:rPr>
          <w:rFonts w:ascii="Arial" w:hAnsi="Arial" w:cs="Arial"/>
          <w:b/>
          <w:sz w:val="20"/>
          <w:szCs w:val="20"/>
        </w:rPr>
      </w:pPr>
    </w:p>
    <w:p w14:paraId="06C68E02" w14:textId="77777777" w:rsidR="0064103E" w:rsidRPr="0064103E" w:rsidRDefault="0064103E" w:rsidP="0064103E">
      <w:pPr>
        <w:jc w:val="both"/>
        <w:rPr>
          <w:rFonts w:ascii="Arial" w:hAnsi="Arial" w:cs="Arial"/>
          <w:b/>
          <w:sz w:val="20"/>
          <w:szCs w:val="20"/>
        </w:rPr>
      </w:pPr>
      <w:r w:rsidRPr="0064103E">
        <w:rPr>
          <w:rFonts w:ascii="Arial" w:hAnsi="Arial" w:cs="Arial"/>
          <w:b/>
          <w:sz w:val="20"/>
          <w:szCs w:val="20"/>
        </w:rPr>
        <w:t>ZAMAWIAJĄCY:</w:t>
      </w:r>
    </w:p>
    <w:p w14:paraId="0A42A138" w14:textId="77777777" w:rsidR="0064103E" w:rsidRPr="0064103E" w:rsidRDefault="0064103E" w:rsidP="0064103E">
      <w:pPr>
        <w:jc w:val="both"/>
        <w:rPr>
          <w:rFonts w:ascii="Arial" w:hAnsi="Arial" w:cs="Arial"/>
          <w:sz w:val="20"/>
          <w:szCs w:val="20"/>
        </w:rPr>
      </w:pPr>
      <w:bookmarkStart w:id="0" w:name="_Hlk382665"/>
      <w:r w:rsidRPr="0064103E">
        <w:rPr>
          <w:rFonts w:ascii="Arial" w:hAnsi="Arial" w:cs="Arial"/>
          <w:sz w:val="20"/>
          <w:szCs w:val="20"/>
        </w:rPr>
        <w:t>Przedsiębiorstwo Wielobranżowe DDD i CW Bogusław Luboń</w:t>
      </w:r>
    </w:p>
    <w:p w14:paraId="392FA78D" w14:textId="77777777" w:rsidR="0064103E" w:rsidRPr="0064103E" w:rsidRDefault="0064103E" w:rsidP="0064103E">
      <w:pPr>
        <w:jc w:val="both"/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>Turawa, ul. Promenada 1, 46-045 Turawa</w:t>
      </w:r>
    </w:p>
    <w:p w14:paraId="743BADA0" w14:textId="77777777" w:rsidR="0064103E" w:rsidRPr="0064103E" w:rsidRDefault="0064103E" w:rsidP="0064103E">
      <w:pPr>
        <w:jc w:val="both"/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>NIP: 7542058838</w:t>
      </w:r>
    </w:p>
    <w:p w14:paraId="3080D86C" w14:textId="77777777" w:rsidR="0064103E" w:rsidRPr="0064103E" w:rsidRDefault="0064103E" w:rsidP="0064103E">
      <w:pPr>
        <w:jc w:val="both"/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>REGON: 530530957</w:t>
      </w:r>
    </w:p>
    <w:bookmarkEnd w:id="0"/>
    <w:p w14:paraId="59FB8678" w14:textId="348D22E3" w:rsidR="0064103E" w:rsidRPr="0064103E" w:rsidRDefault="0064103E" w:rsidP="0064103E">
      <w:pPr>
        <w:jc w:val="both"/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 xml:space="preserve">realizujący w ramach </w:t>
      </w:r>
      <w:r w:rsidRPr="0064103E">
        <w:rPr>
          <w:rFonts w:ascii="Arial" w:hAnsi="Arial" w:cs="Arial"/>
          <w:b/>
          <w:sz w:val="20"/>
          <w:szCs w:val="20"/>
        </w:rPr>
        <w:t>Programu Operacyjnego RYBY</w:t>
      </w:r>
      <w:r w:rsidRPr="0064103E">
        <w:rPr>
          <w:rFonts w:ascii="Arial" w:hAnsi="Arial" w:cs="Arial"/>
          <w:sz w:val="20"/>
          <w:szCs w:val="20"/>
        </w:rPr>
        <w:t xml:space="preserve"> z uzyskanym wsparciem </w:t>
      </w:r>
      <w:r w:rsidRPr="0064103E">
        <w:rPr>
          <w:rFonts w:ascii="Arial" w:hAnsi="Arial" w:cs="Arial"/>
          <w:b/>
          <w:sz w:val="20"/>
          <w:szCs w:val="20"/>
        </w:rPr>
        <w:t>Europejskiego Funduszu Morskiego i Rybackiego</w:t>
      </w:r>
      <w:r w:rsidRPr="0064103E">
        <w:rPr>
          <w:rFonts w:ascii="Arial" w:hAnsi="Arial" w:cs="Arial"/>
          <w:sz w:val="20"/>
          <w:szCs w:val="20"/>
        </w:rPr>
        <w:t xml:space="preserve"> umowę o dofinansowanie NR 00026-6523.2-SW0810030/18 na operację pt. „Rozwój oferty gastronomicznej Restauracji Rybna w Turawie przez wdrożenie elektronicznego systemu obsługi klienta oraz uruchomienie pływającej platformy restauracyjnej</w:t>
      </w:r>
      <w:r w:rsidR="009B57DA">
        <w:rPr>
          <w:rFonts w:ascii="Arial" w:hAnsi="Arial" w:cs="Arial"/>
          <w:sz w:val="20"/>
          <w:szCs w:val="20"/>
        </w:rPr>
        <w:t>”</w:t>
      </w:r>
      <w:bookmarkStart w:id="1" w:name="_GoBack"/>
      <w:bookmarkEnd w:id="1"/>
    </w:p>
    <w:p w14:paraId="21627E44" w14:textId="77777777" w:rsidR="0064103E" w:rsidRPr="0064103E" w:rsidRDefault="0064103E" w:rsidP="000B037D">
      <w:pPr>
        <w:pStyle w:val="Skrconyadreszwrotny"/>
        <w:ind w:left="426"/>
        <w:jc w:val="center"/>
        <w:rPr>
          <w:rFonts w:ascii="Arial" w:hAnsi="Arial" w:cs="Arial"/>
          <w:b/>
          <w:bCs/>
          <w:sz w:val="32"/>
        </w:rPr>
      </w:pPr>
    </w:p>
    <w:p w14:paraId="5A92B3EB" w14:textId="77777777" w:rsidR="00670ADF" w:rsidRPr="0064103E" w:rsidRDefault="000B037D" w:rsidP="000B037D">
      <w:pPr>
        <w:pStyle w:val="Skrconyadreszwrotny"/>
        <w:ind w:left="426"/>
        <w:jc w:val="center"/>
        <w:rPr>
          <w:rFonts w:ascii="Arial" w:hAnsi="Arial" w:cs="Arial"/>
          <w:b/>
          <w:bCs/>
          <w:szCs w:val="24"/>
        </w:rPr>
      </w:pPr>
      <w:r w:rsidRPr="0064103E">
        <w:rPr>
          <w:rFonts w:ascii="Arial" w:hAnsi="Arial" w:cs="Arial"/>
          <w:b/>
          <w:bCs/>
          <w:szCs w:val="24"/>
        </w:rPr>
        <w:t>FORMULARZ OFERTY</w:t>
      </w:r>
    </w:p>
    <w:p w14:paraId="490D2792" w14:textId="77777777" w:rsidR="00670ADF" w:rsidRPr="0064103E" w:rsidRDefault="00670ADF">
      <w:pPr>
        <w:pStyle w:val="Skrconyadreszwrotny"/>
        <w:jc w:val="center"/>
        <w:rPr>
          <w:rFonts w:ascii="Arial" w:hAnsi="Arial" w:cs="Arial"/>
          <w:b/>
          <w:sz w:val="16"/>
        </w:rPr>
      </w:pPr>
    </w:p>
    <w:tbl>
      <w:tblPr>
        <w:tblW w:w="9923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8"/>
        <w:gridCol w:w="620"/>
        <w:gridCol w:w="901"/>
        <w:gridCol w:w="1476"/>
        <w:gridCol w:w="1438"/>
        <w:gridCol w:w="3240"/>
      </w:tblGrid>
      <w:tr w:rsidR="00325CD6" w:rsidRPr="0064103E" w14:paraId="094F436E" w14:textId="77777777" w:rsidTr="0064103E">
        <w:trPr>
          <w:trHeight w:val="350"/>
        </w:trPr>
        <w:tc>
          <w:tcPr>
            <w:tcW w:w="2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8B3E6C8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  <w:r w:rsidRPr="0064103E">
              <w:rPr>
                <w:rFonts w:ascii="Arial" w:hAnsi="Arial" w:cs="Arial"/>
                <w:sz w:val="20"/>
              </w:rPr>
              <w:t>Nazwa wykonawcy</w:t>
            </w:r>
            <w:r w:rsidR="00BC780C" w:rsidRPr="0064103E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0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38DC" w14:textId="77777777" w:rsidR="0064103E" w:rsidRPr="0064103E" w:rsidRDefault="0064103E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</w:p>
          <w:p w14:paraId="1EF71E39" w14:textId="77777777" w:rsidR="0064103E" w:rsidRPr="0064103E" w:rsidRDefault="0064103E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325CD6" w:rsidRPr="0064103E" w14:paraId="3F094D12" w14:textId="77777777" w:rsidTr="0064103E">
        <w:trPr>
          <w:trHeight w:val="351"/>
        </w:trPr>
        <w:tc>
          <w:tcPr>
            <w:tcW w:w="376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0DA9AD1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  <w:r w:rsidRPr="0064103E">
              <w:rPr>
                <w:rFonts w:ascii="Arial" w:hAnsi="Arial" w:cs="Arial"/>
                <w:sz w:val="20"/>
              </w:rPr>
              <w:t>Adres (siedziba) wykonawcy</w:t>
            </w:r>
          </w:p>
        </w:tc>
        <w:tc>
          <w:tcPr>
            <w:tcW w:w="61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2252F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325CD6" w:rsidRPr="0064103E" w14:paraId="1F2BC13F" w14:textId="77777777" w:rsidTr="0064103E">
        <w:trPr>
          <w:cantSplit/>
          <w:trHeight w:val="351"/>
        </w:trPr>
        <w:tc>
          <w:tcPr>
            <w:tcW w:w="224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62DE92F0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  <w:r w:rsidRPr="0064103E">
              <w:rPr>
                <w:rFonts w:ascii="Arial" w:hAnsi="Arial" w:cs="Arial"/>
                <w:sz w:val="20"/>
              </w:rPr>
              <w:t>Województwo</w:t>
            </w:r>
          </w:p>
        </w:tc>
        <w:tc>
          <w:tcPr>
            <w:tcW w:w="7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7F481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325CD6" w:rsidRPr="0064103E" w14:paraId="6CEF5071" w14:textId="77777777" w:rsidTr="0064103E">
        <w:trPr>
          <w:cantSplit/>
          <w:trHeight w:val="351"/>
        </w:trPr>
        <w:tc>
          <w:tcPr>
            <w:tcW w:w="22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6CA15331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  <w:r w:rsidRPr="0064103E">
              <w:rPr>
                <w:rFonts w:ascii="Arial" w:hAnsi="Arial" w:cs="Arial"/>
                <w:sz w:val="20"/>
              </w:rPr>
              <w:t>NIP</w:t>
            </w:r>
          </w:p>
        </w:tc>
        <w:tc>
          <w:tcPr>
            <w:tcW w:w="299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04017FAE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88BF9DF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  <w:r w:rsidRPr="0064103E">
              <w:rPr>
                <w:rFonts w:ascii="Arial" w:hAnsi="Arial" w:cs="Arial"/>
                <w:sz w:val="20"/>
              </w:rPr>
              <w:t>REGON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DBAAD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</w:p>
        </w:tc>
      </w:tr>
      <w:tr w:rsidR="00325CD6" w:rsidRPr="0064103E" w14:paraId="57C1903C" w14:textId="77777777" w:rsidTr="0064103E">
        <w:trPr>
          <w:cantSplit/>
          <w:trHeight w:val="351"/>
        </w:trPr>
        <w:tc>
          <w:tcPr>
            <w:tcW w:w="286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3EDF7D6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  <w:r w:rsidRPr="0064103E">
              <w:rPr>
                <w:rFonts w:ascii="Arial" w:hAnsi="Arial" w:cs="Arial"/>
                <w:sz w:val="20"/>
              </w:rPr>
              <w:t>Osoba do kontaktu</w:t>
            </w:r>
          </w:p>
        </w:tc>
        <w:tc>
          <w:tcPr>
            <w:tcW w:w="70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99F17" w14:textId="77777777" w:rsidR="00325CD6" w:rsidRPr="0064103E" w:rsidRDefault="00325CD6" w:rsidP="00B45851">
            <w:pPr>
              <w:pStyle w:val="Skrconyadreszwrotny"/>
              <w:snapToGrid w:val="0"/>
              <w:rPr>
                <w:rFonts w:ascii="Arial" w:hAnsi="Arial" w:cs="Arial"/>
                <w:sz w:val="20"/>
              </w:rPr>
            </w:pPr>
            <w:r w:rsidRPr="0064103E">
              <w:rPr>
                <w:rFonts w:ascii="Arial" w:hAnsi="Arial" w:cs="Arial"/>
                <w:sz w:val="20"/>
              </w:rPr>
              <w:t>imię i nazwisko:</w:t>
            </w:r>
          </w:p>
          <w:p w14:paraId="626900BB" w14:textId="77777777" w:rsidR="00325CD6" w:rsidRPr="0064103E" w:rsidRDefault="00325CD6" w:rsidP="00B45851">
            <w:pPr>
              <w:pStyle w:val="Skrconyadreszwrotny"/>
              <w:rPr>
                <w:rFonts w:ascii="Arial" w:hAnsi="Arial" w:cs="Arial"/>
                <w:sz w:val="20"/>
              </w:rPr>
            </w:pPr>
            <w:r w:rsidRPr="0064103E">
              <w:rPr>
                <w:rFonts w:ascii="Arial" w:hAnsi="Arial" w:cs="Arial"/>
                <w:sz w:val="20"/>
              </w:rPr>
              <w:t>telefon/fax:</w:t>
            </w:r>
          </w:p>
          <w:p w14:paraId="714DFBCB" w14:textId="77777777" w:rsidR="00325CD6" w:rsidRPr="0064103E" w:rsidRDefault="00325CD6" w:rsidP="00B45851">
            <w:pPr>
              <w:pStyle w:val="Skrconyadreszwrotny"/>
              <w:rPr>
                <w:rFonts w:ascii="Arial" w:hAnsi="Arial" w:cs="Arial"/>
                <w:sz w:val="20"/>
              </w:rPr>
            </w:pPr>
            <w:r w:rsidRPr="0064103E">
              <w:rPr>
                <w:rFonts w:ascii="Arial" w:hAnsi="Arial" w:cs="Arial"/>
                <w:sz w:val="20"/>
              </w:rPr>
              <w:t>e-mail:</w:t>
            </w:r>
          </w:p>
        </w:tc>
      </w:tr>
    </w:tbl>
    <w:p w14:paraId="37C72072" w14:textId="77777777" w:rsidR="00670ADF" w:rsidRPr="0064103E" w:rsidRDefault="00670ADF" w:rsidP="00E92806">
      <w:pPr>
        <w:jc w:val="both"/>
        <w:rPr>
          <w:rFonts w:ascii="Arial" w:hAnsi="Arial" w:cs="Arial"/>
          <w:sz w:val="20"/>
          <w:szCs w:val="20"/>
        </w:rPr>
      </w:pPr>
    </w:p>
    <w:p w14:paraId="6D34764D" w14:textId="77777777" w:rsidR="00D42F79" w:rsidRPr="0064103E" w:rsidRDefault="00670ADF" w:rsidP="00D42F79">
      <w:pPr>
        <w:shd w:val="solid" w:color="FFFFFF" w:fill="FFFFFF"/>
        <w:jc w:val="center"/>
        <w:rPr>
          <w:rFonts w:ascii="Arial" w:hAnsi="Arial" w:cs="Arial"/>
          <w:sz w:val="22"/>
          <w:szCs w:val="22"/>
        </w:rPr>
      </w:pPr>
      <w:r w:rsidRPr="0064103E">
        <w:rPr>
          <w:rFonts w:ascii="Arial" w:hAnsi="Arial" w:cs="Arial"/>
          <w:sz w:val="22"/>
          <w:szCs w:val="22"/>
        </w:rPr>
        <w:t>dotyczy</w:t>
      </w:r>
      <w:r w:rsidR="00B564AA" w:rsidRPr="0064103E">
        <w:rPr>
          <w:rFonts w:ascii="Arial" w:hAnsi="Arial" w:cs="Arial"/>
          <w:sz w:val="22"/>
          <w:szCs w:val="22"/>
        </w:rPr>
        <w:t xml:space="preserve">: </w:t>
      </w:r>
      <w:r w:rsidR="00B91169" w:rsidRPr="0064103E">
        <w:rPr>
          <w:rFonts w:ascii="Arial" w:hAnsi="Arial" w:cs="Arial"/>
          <w:sz w:val="22"/>
          <w:szCs w:val="22"/>
        </w:rPr>
        <w:t xml:space="preserve">zapytania </w:t>
      </w:r>
      <w:r w:rsidR="0064103E" w:rsidRPr="0064103E">
        <w:rPr>
          <w:rFonts w:ascii="Arial" w:hAnsi="Arial" w:cs="Arial"/>
          <w:sz w:val="22"/>
          <w:szCs w:val="22"/>
        </w:rPr>
        <w:t xml:space="preserve">ofertowego </w:t>
      </w:r>
      <w:r w:rsidR="00B91169" w:rsidRPr="0064103E">
        <w:rPr>
          <w:rFonts w:ascii="Arial" w:hAnsi="Arial" w:cs="Arial"/>
          <w:sz w:val="22"/>
          <w:szCs w:val="22"/>
        </w:rPr>
        <w:t>na</w:t>
      </w:r>
    </w:p>
    <w:p w14:paraId="10AB4D5B" w14:textId="77777777" w:rsidR="0064103E" w:rsidRPr="00762AA2" w:rsidRDefault="0064103E" w:rsidP="0064103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2" w:name="_Hlk382784"/>
      <w:r w:rsidRPr="00762AA2">
        <w:rPr>
          <w:rFonts w:ascii="Arial" w:hAnsi="Arial" w:cs="Arial"/>
          <w:b/>
          <w:sz w:val="20"/>
          <w:szCs w:val="20"/>
          <w:u w:val="single"/>
        </w:rPr>
        <w:t>wykonanie usługi wykonania i dostarczenia pływającej platformy restauracyjnej</w:t>
      </w:r>
      <w:bookmarkEnd w:id="2"/>
    </w:p>
    <w:p w14:paraId="16C34665" w14:textId="77777777" w:rsidR="0064103E" w:rsidRPr="00762AA2" w:rsidRDefault="0064103E" w:rsidP="0064103E">
      <w:pPr>
        <w:jc w:val="center"/>
        <w:rPr>
          <w:rFonts w:ascii="Arial" w:hAnsi="Arial" w:cs="Arial"/>
          <w:sz w:val="20"/>
          <w:szCs w:val="20"/>
        </w:rPr>
      </w:pPr>
      <w:r w:rsidRPr="00762AA2">
        <w:rPr>
          <w:rFonts w:ascii="Arial" w:hAnsi="Arial" w:cs="Arial"/>
          <w:sz w:val="20"/>
          <w:szCs w:val="20"/>
        </w:rPr>
        <w:t>(zapytanie ofertowe podpisane i opieczętowane stanowi załącznik do niniejszej oferty)</w:t>
      </w:r>
    </w:p>
    <w:p w14:paraId="5C705C38" w14:textId="77777777" w:rsidR="00E92806" w:rsidRPr="00762AA2" w:rsidRDefault="00783B08" w:rsidP="00783B08">
      <w:pPr>
        <w:rPr>
          <w:rFonts w:ascii="Arial" w:hAnsi="Arial" w:cs="Arial"/>
          <w:sz w:val="22"/>
          <w:szCs w:val="22"/>
        </w:rPr>
      </w:pPr>
      <w:r w:rsidRPr="00762AA2">
        <w:rPr>
          <w:rFonts w:ascii="Arial" w:hAnsi="Arial" w:cs="Arial"/>
          <w:bCs/>
          <w:sz w:val="22"/>
          <w:szCs w:val="22"/>
        </w:rPr>
        <w:t xml:space="preserve">      </w:t>
      </w:r>
    </w:p>
    <w:p w14:paraId="5D8EADC7" w14:textId="77777777" w:rsidR="00A46E83" w:rsidRPr="0064103E" w:rsidRDefault="00A46E83" w:rsidP="00A46E83">
      <w:pPr>
        <w:pStyle w:val="Skrconyadreszwrotny"/>
        <w:numPr>
          <w:ilvl w:val="0"/>
          <w:numId w:val="6"/>
        </w:numPr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64103E">
        <w:rPr>
          <w:rFonts w:ascii="Arial" w:hAnsi="Arial" w:cs="Arial"/>
          <w:bCs/>
          <w:sz w:val="22"/>
          <w:szCs w:val="22"/>
        </w:rPr>
        <w:t>Oferujemy wykonanie przedmiotu zamówienia za cenę: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4"/>
        <w:gridCol w:w="1946"/>
        <w:gridCol w:w="5057"/>
      </w:tblGrid>
      <w:tr w:rsidR="0064103E" w:rsidRPr="0064103E" w14:paraId="6BCE89C7" w14:textId="77777777" w:rsidTr="0064103E">
        <w:trPr>
          <w:jc w:val="center"/>
        </w:trPr>
        <w:tc>
          <w:tcPr>
            <w:tcW w:w="1809" w:type="dxa"/>
          </w:tcPr>
          <w:p w14:paraId="45AD988A" w14:textId="77777777" w:rsidR="0064103E" w:rsidRPr="0064103E" w:rsidRDefault="00A46E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03E">
              <w:rPr>
                <w:rFonts w:ascii="Arial" w:hAnsi="Arial" w:cs="Arial"/>
                <w:bCs/>
                <w:sz w:val="22"/>
                <w:szCs w:val="22"/>
              </w:rPr>
              <w:t xml:space="preserve">          </w:t>
            </w:r>
            <w:r w:rsidRPr="0064103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14:paraId="2FC1B988" w14:textId="77777777" w:rsidR="0064103E" w:rsidRPr="0064103E" w:rsidRDefault="00641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03E">
              <w:rPr>
                <w:rFonts w:ascii="Arial" w:hAnsi="Arial" w:cs="Arial"/>
                <w:b/>
                <w:bCs/>
                <w:sz w:val="20"/>
                <w:szCs w:val="20"/>
              </w:rPr>
              <w:t>Liczba:</w:t>
            </w:r>
          </w:p>
        </w:tc>
        <w:tc>
          <w:tcPr>
            <w:tcW w:w="5209" w:type="dxa"/>
          </w:tcPr>
          <w:p w14:paraId="35F75040" w14:textId="77777777" w:rsidR="0064103E" w:rsidRPr="0064103E" w:rsidRDefault="00641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103E">
              <w:rPr>
                <w:rFonts w:ascii="Arial" w:hAnsi="Arial" w:cs="Arial"/>
                <w:b/>
                <w:bCs/>
                <w:sz w:val="20"/>
                <w:szCs w:val="20"/>
              </w:rPr>
              <w:t>Słownie:</w:t>
            </w:r>
          </w:p>
        </w:tc>
      </w:tr>
      <w:tr w:rsidR="0064103E" w:rsidRPr="0064103E" w14:paraId="6DAD3DEE" w14:textId="77777777" w:rsidTr="0064103E">
        <w:trPr>
          <w:jc w:val="center"/>
        </w:trPr>
        <w:tc>
          <w:tcPr>
            <w:tcW w:w="1809" w:type="dxa"/>
            <w:hideMark/>
          </w:tcPr>
          <w:p w14:paraId="6D889206" w14:textId="77777777" w:rsidR="0064103E" w:rsidRPr="0064103E" w:rsidRDefault="0064103E">
            <w:pPr>
              <w:rPr>
                <w:rFonts w:ascii="Arial" w:hAnsi="Arial" w:cs="Arial"/>
                <w:sz w:val="20"/>
                <w:szCs w:val="20"/>
              </w:rPr>
            </w:pPr>
            <w:r w:rsidRPr="0064103E">
              <w:rPr>
                <w:rFonts w:ascii="Arial" w:hAnsi="Arial" w:cs="Arial"/>
                <w:b/>
                <w:bCs/>
                <w:sz w:val="20"/>
                <w:szCs w:val="20"/>
              </w:rPr>
              <w:t>cena (netto)</w:t>
            </w:r>
            <w:r w:rsidRPr="0064103E">
              <w:rPr>
                <w:rFonts w:ascii="Arial" w:hAnsi="Arial" w:cs="Arial"/>
                <w:sz w:val="20"/>
                <w:szCs w:val="20"/>
              </w:rPr>
              <w:t xml:space="preserve"> w zł</w:t>
            </w:r>
          </w:p>
        </w:tc>
        <w:tc>
          <w:tcPr>
            <w:tcW w:w="1985" w:type="dxa"/>
          </w:tcPr>
          <w:p w14:paraId="2B56DE67" w14:textId="77777777" w:rsidR="0064103E" w:rsidRPr="0064103E" w:rsidRDefault="00641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09" w:type="dxa"/>
          </w:tcPr>
          <w:p w14:paraId="3E9ED063" w14:textId="77777777" w:rsidR="0064103E" w:rsidRPr="0064103E" w:rsidRDefault="0064103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4103E" w:rsidRPr="0064103E" w14:paraId="58C2A98B" w14:textId="77777777" w:rsidTr="0064103E">
        <w:trPr>
          <w:jc w:val="center"/>
        </w:trPr>
        <w:tc>
          <w:tcPr>
            <w:tcW w:w="1809" w:type="dxa"/>
            <w:hideMark/>
          </w:tcPr>
          <w:p w14:paraId="2A2DB6BE" w14:textId="77777777" w:rsidR="0064103E" w:rsidRPr="0064103E" w:rsidRDefault="0064103E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4103E">
              <w:rPr>
                <w:rFonts w:ascii="Arial" w:hAnsi="Arial" w:cs="Arial"/>
                <w:sz w:val="20"/>
                <w:szCs w:val="20"/>
              </w:rPr>
              <w:t>VAT  %</w:t>
            </w:r>
            <w:proofErr w:type="gramEnd"/>
            <w:r w:rsidRPr="0064103E">
              <w:rPr>
                <w:rFonts w:ascii="Arial" w:hAnsi="Arial" w:cs="Arial"/>
                <w:sz w:val="20"/>
                <w:szCs w:val="20"/>
              </w:rPr>
              <w:t xml:space="preserve">:                                                                                                                     w zł </w:t>
            </w:r>
          </w:p>
        </w:tc>
        <w:tc>
          <w:tcPr>
            <w:tcW w:w="1985" w:type="dxa"/>
          </w:tcPr>
          <w:p w14:paraId="36C8646D" w14:textId="77777777" w:rsidR="0064103E" w:rsidRPr="0064103E" w:rsidRDefault="00641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9" w:type="dxa"/>
          </w:tcPr>
          <w:p w14:paraId="40C1756D" w14:textId="77777777" w:rsidR="0064103E" w:rsidRPr="0064103E" w:rsidRDefault="0064103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103E" w:rsidRPr="0064103E" w14:paraId="50760430" w14:textId="77777777" w:rsidTr="0064103E">
        <w:trPr>
          <w:jc w:val="center"/>
        </w:trPr>
        <w:tc>
          <w:tcPr>
            <w:tcW w:w="1809" w:type="dxa"/>
            <w:hideMark/>
          </w:tcPr>
          <w:p w14:paraId="3EEF1642" w14:textId="77777777" w:rsidR="0064103E" w:rsidRPr="0064103E" w:rsidRDefault="0064103E">
            <w:pPr>
              <w:rPr>
                <w:rFonts w:ascii="Arial" w:hAnsi="Arial" w:cs="Arial"/>
                <w:sz w:val="20"/>
                <w:szCs w:val="20"/>
              </w:rPr>
            </w:pPr>
            <w:r w:rsidRPr="0064103E">
              <w:rPr>
                <w:rFonts w:ascii="Arial" w:hAnsi="Arial" w:cs="Arial"/>
                <w:sz w:val="20"/>
                <w:szCs w:val="20"/>
              </w:rPr>
              <w:t>cena (brutto) w zł</w:t>
            </w:r>
          </w:p>
        </w:tc>
        <w:tc>
          <w:tcPr>
            <w:tcW w:w="1985" w:type="dxa"/>
          </w:tcPr>
          <w:p w14:paraId="7535B6DE" w14:textId="77777777" w:rsidR="0064103E" w:rsidRPr="0064103E" w:rsidRDefault="006410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09" w:type="dxa"/>
          </w:tcPr>
          <w:p w14:paraId="28B55B23" w14:textId="77777777" w:rsidR="0064103E" w:rsidRPr="0064103E" w:rsidRDefault="0064103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8B814C" w14:textId="77777777" w:rsidR="0064103E" w:rsidRPr="0064103E" w:rsidRDefault="00A46E83" w:rsidP="00A46E83">
      <w:pPr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 xml:space="preserve">       </w:t>
      </w:r>
    </w:p>
    <w:p w14:paraId="34EC34F9" w14:textId="77777777" w:rsidR="0064103E" w:rsidRPr="0064103E" w:rsidRDefault="0064103E" w:rsidP="0064103E">
      <w:pPr>
        <w:pStyle w:val="Tekstpodstawowywcity2"/>
        <w:ind w:left="0"/>
        <w:rPr>
          <w:rFonts w:ascii="Arial" w:hAnsi="Arial" w:cs="Arial"/>
          <w:b/>
          <w:sz w:val="20"/>
          <w:szCs w:val="20"/>
          <w:u w:val="single"/>
        </w:rPr>
      </w:pPr>
      <w:r w:rsidRPr="0064103E">
        <w:rPr>
          <w:rFonts w:ascii="Arial" w:hAnsi="Arial" w:cs="Arial"/>
          <w:b/>
          <w:sz w:val="20"/>
          <w:szCs w:val="20"/>
          <w:u w:val="single"/>
        </w:rPr>
        <w:t>OŚWIADCZENIA:</w:t>
      </w:r>
    </w:p>
    <w:p w14:paraId="64B911AA" w14:textId="77777777" w:rsidR="0064103E" w:rsidRPr="0064103E" w:rsidRDefault="0064103E" w:rsidP="0064103E">
      <w:pPr>
        <w:pStyle w:val="Tekstpodstawowywcity2"/>
        <w:ind w:left="0"/>
        <w:rPr>
          <w:rFonts w:ascii="Arial" w:hAnsi="Arial" w:cs="Arial"/>
          <w:sz w:val="20"/>
          <w:szCs w:val="20"/>
        </w:rPr>
      </w:pPr>
    </w:p>
    <w:p w14:paraId="2AE7A577" w14:textId="77777777" w:rsidR="0064103E" w:rsidRPr="0064103E" w:rsidRDefault="00A46E83" w:rsidP="0064103E">
      <w:pPr>
        <w:pStyle w:val="Tekstpodstawowywcity2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>Oświadczam/y, że w cenie oferty zostały uwzględnione wszystkie koszty niezbędne do zrealizowania zamówienia z należytą starannością i zgodnie z</w:t>
      </w:r>
      <w:r w:rsidR="0064103E" w:rsidRPr="0064103E">
        <w:rPr>
          <w:rFonts w:ascii="Arial" w:hAnsi="Arial" w:cs="Arial"/>
          <w:sz w:val="20"/>
          <w:szCs w:val="20"/>
        </w:rPr>
        <w:t> </w:t>
      </w:r>
      <w:r w:rsidRPr="0064103E">
        <w:rPr>
          <w:rFonts w:ascii="Arial" w:hAnsi="Arial" w:cs="Arial"/>
          <w:sz w:val="20"/>
          <w:szCs w:val="20"/>
        </w:rPr>
        <w:t xml:space="preserve">wymaganiami określonymi przez Zamawiającego. </w:t>
      </w:r>
    </w:p>
    <w:p w14:paraId="13C37FA1" w14:textId="77777777" w:rsidR="0064103E" w:rsidRPr="0064103E" w:rsidRDefault="0064103E" w:rsidP="0064103E">
      <w:pPr>
        <w:pStyle w:val="Tekstpodstawowywcity2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>Oświadczam/y</w:t>
      </w:r>
      <w:r w:rsidR="00A46E83" w:rsidRPr="0064103E">
        <w:rPr>
          <w:rFonts w:ascii="Arial" w:hAnsi="Arial" w:cs="Arial"/>
          <w:color w:val="333333"/>
          <w:sz w:val="20"/>
          <w:szCs w:val="20"/>
        </w:rPr>
        <w:t>, że wykonamy przedmiot zamówienia w terminie</w:t>
      </w:r>
      <w:r w:rsidRPr="0064103E">
        <w:rPr>
          <w:rFonts w:ascii="Arial" w:hAnsi="Arial" w:cs="Arial"/>
          <w:color w:val="333333"/>
          <w:sz w:val="20"/>
          <w:szCs w:val="20"/>
        </w:rPr>
        <w:t xml:space="preserve"> (należy wskazać w dniach – liczba oraz słownie): …………………………………………………. od </w:t>
      </w:r>
      <w:r w:rsidRPr="0064103E">
        <w:rPr>
          <w:rFonts w:ascii="Arial" w:hAnsi="Arial" w:cs="Arial"/>
          <w:sz w:val="20"/>
          <w:szCs w:val="20"/>
        </w:rPr>
        <w:t xml:space="preserve">daty podpisania umowy z </w:t>
      </w:r>
      <w:r>
        <w:rPr>
          <w:rFonts w:ascii="Arial" w:hAnsi="Arial" w:cs="Arial"/>
          <w:sz w:val="20"/>
          <w:szCs w:val="20"/>
        </w:rPr>
        <w:t>Z</w:t>
      </w:r>
      <w:r w:rsidRPr="0064103E">
        <w:rPr>
          <w:rFonts w:ascii="Arial" w:hAnsi="Arial" w:cs="Arial"/>
          <w:sz w:val="20"/>
          <w:szCs w:val="20"/>
        </w:rPr>
        <w:t>amawiającym usługę.</w:t>
      </w:r>
    </w:p>
    <w:p w14:paraId="4E03FC35" w14:textId="77777777" w:rsidR="0064103E" w:rsidRPr="0064103E" w:rsidRDefault="0064103E" w:rsidP="0064103E">
      <w:pPr>
        <w:pStyle w:val="Tekstpodstawowywcity2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>Oświadczam/y, że czas trwania okresu gwarancyjnego, wyrażony w miesiącach od daty przekazania platformy protokołem zdawczo-odbiorczym wynosi: ……………………</w:t>
      </w:r>
    </w:p>
    <w:p w14:paraId="09EF6A5A" w14:textId="77777777" w:rsidR="0064103E" w:rsidRPr="0064103E" w:rsidRDefault="0064103E" w:rsidP="0064103E">
      <w:pPr>
        <w:pStyle w:val="Tekstpodstawowywcity2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>Oświadczam/y</w:t>
      </w:r>
      <w:r w:rsidR="00A46E83" w:rsidRPr="0064103E">
        <w:rPr>
          <w:rFonts w:ascii="Arial" w:hAnsi="Arial" w:cs="Arial"/>
          <w:bCs/>
          <w:sz w:val="20"/>
          <w:szCs w:val="20"/>
        </w:rPr>
        <w:t xml:space="preserve">, że dysponujemy osobami zdolnymi do wykonania </w:t>
      </w:r>
      <w:r w:rsidRPr="0064103E">
        <w:rPr>
          <w:rFonts w:ascii="Arial" w:hAnsi="Arial" w:cs="Arial"/>
          <w:bCs/>
          <w:sz w:val="20"/>
          <w:szCs w:val="20"/>
        </w:rPr>
        <w:t xml:space="preserve">przedmiotu </w:t>
      </w:r>
      <w:r w:rsidR="00A46E83" w:rsidRPr="0064103E">
        <w:rPr>
          <w:rFonts w:ascii="Arial" w:hAnsi="Arial" w:cs="Arial"/>
          <w:bCs/>
          <w:sz w:val="20"/>
          <w:szCs w:val="20"/>
        </w:rPr>
        <w:t>zamówienia, o których mowa w</w:t>
      </w:r>
      <w:r w:rsidRPr="0064103E">
        <w:rPr>
          <w:rFonts w:ascii="Arial" w:hAnsi="Arial" w:cs="Arial"/>
          <w:bCs/>
          <w:sz w:val="20"/>
          <w:szCs w:val="20"/>
        </w:rPr>
        <w:t> </w:t>
      </w:r>
      <w:r w:rsidR="00A46E83" w:rsidRPr="0064103E">
        <w:rPr>
          <w:rFonts w:ascii="Arial" w:hAnsi="Arial" w:cs="Arial"/>
          <w:bCs/>
          <w:sz w:val="20"/>
          <w:szCs w:val="20"/>
        </w:rPr>
        <w:t>zapytaniu ofertowym</w:t>
      </w:r>
      <w:r w:rsidRPr="0064103E">
        <w:rPr>
          <w:rFonts w:ascii="Arial" w:hAnsi="Arial" w:cs="Arial"/>
          <w:bCs/>
          <w:sz w:val="20"/>
          <w:szCs w:val="20"/>
        </w:rPr>
        <w:t>.</w:t>
      </w:r>
    </w:p>
    <w:p w14:paraId="40CFC427" w14:textId="77777777" w:rsidR="0064103E" w:rsidRPr="0064103E" w:rsidRDefault="0064103E" w:rsidP="0064103E">
      <w:pPr>
        <w:pStyle w:val="Tekstpodstawowywcity2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>Oświadczam/y</w:t>
      </w:r>
      <w:r w:rsidR="00A46E83" w:rsidRPr="0064103E">
        <w:rPr>
          <w:rFonts w:ascii="Arial" w:hAnsi="Arial" w:cs="Arial"/>
          <w:bCs/>
          <w:sz w:val="20"/>
          <w:szCs w:val="20"/>
        </w:rPr>
        <w:t xml:space="preserve">, że </w:t>
      </w:r>
      <w:r w:rsidR="00A46E83" w:rsidRPr="0064103E">
        <w:rPr>
          <w:rFonts w:ascii="Arial" w:hAnsi="Arial" w:cs="Arial"/>
          <w:sz w:val="20"/>
          <w:szCs w:val="20"/>
        </w:rPr>
        <w:t xml:space="preserve">dysponujemy zapleczem sprzętowym i technologicznym wymaganym do realizacji </w:t>
      </w:r>
      <w:r w:rsidRPr="0064103E">
        <w:rPr>
          <w:rFonts w:ascii="Arial" w:hAnsi="Arial" w:cs="Arial"/>
          <w:sz w:val="20"/>
          <w:szCs w:val="20"/>
        </w:rPr>
        <w:t xml:space="preserve">przedmiotu </w:t>
      </w:r>
      <w:r w:rsidR="00A46E83" w:rsidRPr="0064103E">
        <w:rPr>
          <w:rFonts w:ascii="Arial" w:hAnsi="Arial" w:cs="Arial"/>
          <w:sz w:val="20"/>
          <w:szCs w:val="20"/>
        </w:rPr>
        <w:t>zamówienia, o którym mowa w zapytaniu ofertowym</w:t>
      </w:r>
      <w:r w:rsidRPr="0064103E">
        <w:rPr>
          <w:rFonts w:ascii="Arial" w:hAnsi="Arial" w:cs="Arial"/>
          <w:sz w:val="20"/>
          <w:szCs w:val="20"/>
        </w:rPr>
        <w:t>.</w:t>
      </w:r>
    </w:p>
    <w:p w14:paraId="7DA4F49D" w14:textId="77777777" w:rsidR="00A46E83" w:rsidRPr="0064103E" w:rsidRDefault="0064103E" w:rsidP="0064103E">
      <w:pPr>
        <w:pStyle w:val="Tekstpodstawowywcity2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4103E">
        <w:rPr>
          <w:rFonts w:ascii="Arial" w:hAnsi="Arial" w:cs="Arial"/>
          <w:sz w:val="20"/>
          <w:szCs w:val="20"/>
        </w:rPr>
        <w:t>Oświadczam/y</w:t>
      </w:r>
      <w:r w:rsidR="00A46E83" w:rsidRPr="0064103E">
        <w:rPr>
          <w:rFonts w:ascii="Arial" w:hAnsi="Arial" w:cs="Arial"/>
          <w:bCs/>
          <w:sz w:val="20"/>
          <w:szCs w:val="20"/>
        </w:rPr>
        <w:t>, że uważamy się związani ofertą przez okres 30 dni licząc od ostatecznego terminu składania ofert.</w:t>
      </w:r>
    </w:p>
    <w:p w14:paraId="3C49332E" w14:textId="77777777" w:rsidR="00762AA2" w:rsidRDefault="00762AA2" w:rsidP="0064103E">
      <w:pPr>
        <w:tabs>
          <w:tab w:val="left" w:pos="9214"/>
          <w:tab w:val="left" w:pos="9639"/>
        </w:tabs>
        <w:ind w:left="2552"/>
        <w:jc w:val="right"/>
        <w:rPr>
          <w:rFonts w:ascii="Arial" w:hAnsi="Arial" w:cs="Arial"/>
          <w:iCs/>
          <w:sz w:val="20"/>
          <w:szCs w:val="20"/>
        </w:rPr>
      </w:pPr>
    </w:p>
    <w:p w14:paraId="5F3D4732" w14:textId="77777777" w:rsidR="0064103E" w:rsidRPr="0064103E" w:rsidRDefault="0064103E" w:rsidP="0064103E">
      <w:pPr>
        <w:tabs>
          <w:tab w:val="left" w:pos="9214"/>
          <w:tab w:val="left" w:pos="9639"/>
        </w:tabs>
        <w:ind w:left="2552"/>
        <w:jc w:val="right"/>
        <w:rPr>
          <w:rFonts w:ascii="Arial" w:hAnsi="Arial" w:cs="Arial"/>
          <w:iCs/>
          <w:sz w:val="20"/>
          <w:szCs w:val="20"/>
        </w:rPr>
      </w:pPr>
      <w:r w:rsidRPr="0064103E">
        <w:rPr>
          <w:rFonts w:ascii="Arial" w:hAnsi="Arial" w:cs="Arial"/>
          <w:iCs/>
          <w:sz w:val="20"/>
          <w:szCs w:val="20"/>
        </w:rPr>
        <w:t>podpis i pieczęć osoby (osób) upoważnionej do reprezentowania Wykonawcy</w:t>
      </w:r>
      <w:r>
        <w:rPr>
          <w:rFonts w:ascii="Arial" w:hAnsi="Arial" w:cs="Arial"/>
          <w:iCs/>
          <w:sz w:val="20"/>
          <w:szCs w:val="20"/>
        </w:rPr>
        <w:t>:</w:t>
      </w:r>
    </w:p>
    <w:p w14:paraId="4CE1410D" w14:textId="77777777" w:rsidR="0064103E" w:rsidRPr="0064103E" w:rsidRDefault="0064103E" w:rsidP="0064103E">
      <w:pPr>
        <w:tabs>
          <w:tab w:val="left" w:pos="9214"/>
          <w:tab w:val="left" w:pos="9639"/>
        </w:tabs>
        <w:ind w:left="2552"/>
        <w:jc w:val="right"/>
        <w:rPr>
          <w:rFonts w:ascii="Arial" w:hAnsi="Arial" w:cs="Arial"/>
          <w:iCs/>
          <w:sz w:val="20"/>
          <w:szCs w:val="20"/>
        </w:rPr>
      </w:pPr>
    </w:p>
    <w:p w14:paraId="78895B2C" w14:textId="77777777" w:rsidR="00762AA2" w:rsidRDefault="00762AA2" w:rsidP="0064103E">
      <w:pPr>
        <w:tabs>
          <w:tab w:val="left" w:pos="9214"/>
          <w:tab w:val="left" w:pos="9639"/>
        </w:tabs>
        <w:rPr>
          <w:rFonts w:ascii="Arial" w:hAnsi="Arial" w:cs="Arial"/>
          <w:iCs/>
          <w:sz w:val="20"/>
          <w:szCs w:val="20"/>
        </w:rPr>
      </w:pPr>
    </w:p>
    <w:p w14:paraId="487BA3D1" w14:textId="77777777" w:rsidR="0064103E" w:rsidRPr="0064103E" w:rsidRDefault="0064103E" w:rsidP="0064103E">
      <w:pPr>
        <w:tabs>
          <w:tab w:val="left" w:pos="9214"/>
          <w:tab w:val="left" w:pos="9639"/>
        </w:tabs>
        <w:rPr>
          <w:rFonts w:ascii="Arial" w:hAnsi="Arial" w:cs="Arial"/>
          <w:bCs/>
          <w:iCs/>
          <w:sz w:val="20"/>
          <w:szCs w:val="20"/>
        </w:rPr>
      </w:pPr>
      <w:r w:rsidRPr="0064103E">
        <w:rPr>
          <w:rFonts w:ascii="Arial" w:hAnsi="Arial" w:cs="Arial"/>
          <w:iCs/>
          <w:sz w:val="20"/>
          <w:szCs w:val="20"/>
        </w:rPr>
        <w:t>data sporządzenia oferty:</w:t>
      </w:r>
    </w:p>
    <w:sectPr w:rsidR="0064103E" w:rsidRPr="0064103E" w:rsidSect="00425E9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2" w:right="1134" w:bottom="1134" w:left="1985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CA310" w14:textId="77777777" w:rsidR="002F0EAF" w:rsidRDefault="002F0EAF">
      <w:r>
        <w:separator/>
      </w:r>
    </w:p>
  </w:endnote>
  <w:endnote w:type="continuationSeparator" w:id="0">
    <w:p w14:paraId="6BA25B1F" w14:textId="77777777" w:rsidR="002F0EAF" w:rsidRDefault="002F0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E9EE9" w14:textId="77777777" w:rsidR="004662CF" w:rsidRDefault="004662C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FC33306" w14:textId="77777777" w:rsidR="004662CF" w:rsidRDefault="004662C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9BC4" w14:textId="77777777" w:rsidR="001D3390" w:rsidRPr="0064103E" w:rsidRDefault="00762AA2" w:rsidP="0064103E">
    <w:pPr>
      <w:pStyle w:val="Stopka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C6C309B" wp14:editId="3D919229">
          <wp:simplePos x="0" y="0"/>
          <wp:positionH relativeFrom="column">
            <wp:align>center</wp:align>
          </wp:positionH>
          <wp:positionV relativeFrom="paragraph">
            <wp:posOffset>-510540</wp:posOffset>
          </wp:positionV>
          <wp:extent cx="6340475" cy="682625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047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4A0FF4C" wp14:editId="7F6EB643">
              <wp:simplePos x="0" y="0"/>
              <wp:positionH relativeFrom="column">
                <wp:posOffset>894080</wp:posOffset>
              </wp:positionH>
              <wp:positionV relativeFrom="paragraph">
                <wp:posOffset>9895205</wp:posOffset>
              </wp:positionV>
              <wp:extent cx="6343015" cy="683260"/>
              <wp:effectExtent l="0" t="0" r="0" b="0"/>
              <wp:wrapNone/>
              <wp:docPr id="9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43015" cy="683260"/>
                        <a:chOff x="0" y="0"/>
                        <a:chExt cx="6343120" cy="683260"/>
                      </a:xfrm>
                    </wpg:grpSpPr>
                    <pic:pic xmlns:pic="http://schemas.openxmlformats.org/drawingml/2006/picture">
                      <pic:nvPicPr>
                        <pic:cNvPr id="10" name="Obraz 15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648"/>
                          <a:ext cx="156146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71750" y="0"/>
                          <a:ext cx="207137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2" descr="Znalezione obrazy dla zapytania lokalna grupa dziaÅania opolszczyzna 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26944" y="40943"/>
                          <a:ext cx="111887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4F279B" id="Grupa 1" o:spid="_x0000_s1026" style="position:absolute;margin-left:70.4pt;margin-top:779.15pt;width:499.45pt;height:53.8pt;z-index:251666432" coordsize="63431,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CgAAAAAAAAAhACzeo3cQ0QAAENEAABUAAABkcnMvbWVkaWEvaW1h&#10;Z2UzLmpwZWf/2P/gABBKRklGAAEBAQBIAEgAAP/hEI5FeGlmAABNTQAqAAAACAAEATsAAgAAAAkA&#10;AAhKh2kABAAAAAEAAAhUnJ0AAQAAABIAABB0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3JhZmlr&#10;MDEAAAAB6hwABwAACAwAAAhm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HAHIAYQBmAGkAawAwADEA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4Qph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R3JhZmlrMDE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BAQEBAQEBAQEBAQEBAQEBAQEBAQEBAQEBAQEBAQEBAQEBAQEBAQEBAQEBAQEBAQEBAQEB&#10;AQEBAQEBAQEBAQEB/9sAQwEBAQEBAQEBAQEBAQEBAQEBAQEBAQEBAQEBAQEBAQEBAQEBAQEBAQEB&#10;AQEBAQEBAQEBAQEBAQEBAQEBAQEBAQEB/8AAEQgBAgH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style="position:absolute;top:136;width:15614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">
                <v:imagedata r:id="rId5" o:title="LOGO poprawione 2"/>
                <v:path arrowok="t"/>
              </v:shape>
              <v:shape id="Obraz 19" o:spid="_x0000_s1028" type="#_x0000_t75" style="position:absolute;left:42717;width:20714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">
                <v:imagedata r:id="rId6" o:title=""/>
                <v:path arrowok="t"/>
              </v:shape>
              <v:shape id="Obraz 2" o:spid="_x0000_s1029" type="#_x0000_t75" alt="Znalezione obrazy dla zapytania lokalna grupa dziaÅania opolszczyzna logo" style="position:absolute;left:23269;top:409;width:11189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">
                <v:imagedata r:id="rId7" o:title="Znalezione obrazy dla zapytania lokalna grupa dziaÅania opolszczyzna logo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5531642" wp14:editId="6F89CDCC">
              <wp:simplePos x="0" y="0"/>
              <wp:positionH relativeFrom="column">
                <wp:posOffset>894080</wp:posOffset>
              </wp:positionH>
              <wp:positionV relativeFrom="paragraph">
                <wp:posOffset>9895205</wp:posOffset>
              </wp:positionV>
              <wp:extent cx="6343015" cy="683260"/>
              <wp:effectExtent l="0" t="0" r="0" b="0"/>
              <wp:wrapNone/>
              <wp:docPr id="5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43015" cy="683260"/>
                        <a:chOff x="0" y="0"/>
                        <a:chExt cx="6343120" cy="683260"/>
                      </a:xfrm>
                    </wpg:grpSpPr>
                    <pic:pic xmlns:pic="http://schemas.openxmlformats.org/drawingml/2006/picture">
                      <pic:nvPicPr>
                        <pic:cNvPr id="6" name="Obraz 15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648"/>
                          <a:ext cx="156146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71750" y="0"/>
                          <a:ext cx="207137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2" descr="Znalezione obrazy dla zapytania lokalna grupa dziaÅania opolszczyzna 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26944" y="40943"/>
                          <a:ext cx="111887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9C7825" id="Grupa 1" o:spid="_x0000_s1026" style="position:absolute;margin-left:70.4pt;margin-top:779.15pt;width:499.45pt;height:53.8pt;z-index:251664384" coordsize="63431,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Czeo3cQ0QAAENEAABUAAABkcnMvbWVkaWEv&#10;aW1hZ2UzLmpwZWf/2P/gABBKRklGAAEBAQBIAEgAAP/hEI5FeGlmAABNTQAqAAAACAAEATsAAgAA&#10;AAkAAAhKh2kABAAAAAEAAAhUnJ0AAQAAABIAABB0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3Jh&#10;ZmlrMDEAAAAB6hwABwAACAwAAAhm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AHIAYQBmAGkAawAwADE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ph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R3JhZmlrMDE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BAQEBAQEBAQEBAQEBAQEBAQEBAQEBAQEBAQEBAQEBAQEBAQEBAQEBAQEBAQEBAQEB&#10;AQEBAQEBAQEBAQEBAQEB/9sAQwEBAQEBAQEBAQEBAQEBAQEBAQEBAQEBAQEBAQEBAQEBAQEBAQEB&#10;AQEBAQEBAQEBAQEBAQEBAQEBAQEBAQEBAQEB/8AAEQgBAgH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">
              <v:shape id="Obraz 15" o:spid="_x0000_s1027" type="#_x0000_t75" style="position:absolute;top:136;width:15614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">
                <v:imagedata r:id="rId5" o:title="LOGO poprawione 2"/>
                <v:path arrowok="t"/>
              </v:shape>
              <v:shape id="Obraz 19" o:spid="_x0000_s1028" type="#_x0000_t75" style="position:absolute;left:42717;width:20714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">
                <v:imagedata r:id="rId6" o:title=""/>
                <v:path arrowok="t"/>
              </v:shape>
              <v:shape id="Obraz 2" o:spid="_x0000_s1029" type="#_x0000_t75" alt="Znalezione obrazy dla zapytania lokalna grupa dziaÅania opolszczyzna logo" style="position:absolute;left:23269;top:409;width:11189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">
                <v:imagedata r:id="rId7" o:title="Znalezione obrazy dla zapytania lokalna grupa dziaÅania opolszczyzna logo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4A8F390" wp14:editId="309496E2">
          <wp:simplePos x="0" y="0"/>
          <wp:positionH relativeFrom="column">
            <wp:posOffset>895350</wp:posOffset>
          </wp:positionH>
          <wp:positionV relativeFrom="paragraph">
            <wp:posOffset>9910445</wp:posOffset>
          </wp:positionV>
          <wp:extent cx="1562100" cy="574040"/>
          <wp:effectExtent l="0" t="0" r="0" b="0"/>
          <wp:wrapNone/>
          <wp:docPr id="4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F6D1F16" wp14:editId="284E77AB">
          <wp:simplePos x="0" y="0"/>
          <wp:positionH relativeFrom="column">
            <wp:posOffset>5167630</wp:posOffset>
          </wp:positionH>
          <wp:positionV relativeFrom="paragraph">
            <wp:posOffset>9896475</wp:posOffset>
          </wp:positionV>
          <wp:extent cx="2072005" cy="683260"/>
          <wp:effectExtent l="0" t="0" r="0" b="0"/>
          <wp:wrapNone/>
          <wp:docPr id="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00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551AB71" wp14:editId="092B0378">
              <wp:simplePos x="0" y="0"/>
              <wp:positionH relativeFrom="column">
                <wp:posOffset>894080</wp:posOffset>
              </wp:positionH>
              <wp:positionV relativeFrom="paragraph">
                <wp:posOffset>9895205</wp:posOffset>
              </wp:positionV>
              <wp:extent cx="6343015" cy="683260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43015" cy="683260"/>
                        <a:chOff x="0" y="0"/>
                        <a:chExt cx="6343120" cy="683260"/>
                      </a:xfrm>
                    </wpg:grpSpPr>
                    <pic:pic xmlns:pic="http://schemas.openxmlformats.org/drawingml/2006/picture">
                      <pic:nvPicPr>
                        <pic:cNvPr id="1134" name="Obraz 15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648"/>
                          <a:ext cx="156146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6" name="Obraz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271750" y="0"/>
                          <a:ext cx="207137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Obraz 2" descr="Znalezione obrazy dla zapytania lokalna grupa dziaÅania opolszczyzna 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26944" y="40943"/>
                          <a:ext cx="1118870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07EC08" id="Grupa 1" o:spid="_x0000_s1026" style="position:absolute;margin-left:70.4pt;margin-top:779.15pt;width:499.45pt;height:53.8pt;z-index:251662336" coordsize="63431,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Czeo3cQ0QAAENEAABUAAABkcnMvbWVkaWEv&#10;aW1hZ2UzLmpwZWf/2P/gABBKRklGAAEBAQBIAEgAAP/hEI5FeGlmAABNTQAqAAAACAAEATsAAgAA&#10;AAkAAAhKh2kABAAAAAEAAAhUnJ0AAQAAABIAABB0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3Jh&#10;ZmlrMDEAAAAB6hwABwAACAwAAAhm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AHIAYQBmAGkAawAwADE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ph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R3JhZmlrMDE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BAQEBAQEBAQEBAQEBAQEBAQEBAQEBAQEBAQEBAQEBAQEBAQEBAQEBAQEBAQEBAQEB&#10;AQEBAQEBAQEBAQEBAQEB/9sAQwEBAQEBAQEBAQEBAQEBAQEBAQEBAQEBAQEBAQEBAQEBAQEBAQEB&#10;AQEBAQEBAQEBAQEBAQEBAQEBAQEBAQEBAQEB/8AAEQgBAgH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">
              <v:shape id="Obraz 15" o:spid="_x0000_s1027" type="#_x0000_t75" style="position:absolute;top:136;width:15614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">
                <v:imagedata r:id="rId5" o:title="LOGO poprawione 2"/>
                <v:path arrowok="t"/>
              </v:shape>
              <v:shape id="Obraz 19" o:spid="_x0000_s1028" type="#_x0000_t75" style="position:absolute;left:42717;width:20714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">
                <v:imagedata r:id="rId6" o:title=""/>
                <v:path arrowok="t"/>
              </v:shape>
              <v:shape id="Obraz 2" o:spid="_x0000_s1029" type="#_x0000_t75" alt="Znalezione obrazy dla zapytania lokalna grupa dziaÅania opolszczyzna logo" style="position:absolute;left:23269;top:409;width:11189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">
                <v:imagedata r:id="rId7" o:title="Znalezione obrazy dla zapytania lokalna grupa dziaÅania opolszczyzna logo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B715D" w14:textId="77777777" w:rsidR="004662CF" w:rsidRDefault="004662CF">
    <w:pPr>
      <w:tabs>
        <w:tab w:val="left" w:pos="9214"/>
        <w:tab w:val="left" w:pos="9639"/>
      </w:tabs>
      <w:ind w:left="6300"/>
      <w:jc w:val="center"/>
      <w:rPr>
        <w:i/>
        <w:iCs/>
        <w:sz w:val="20"/>
      </w:rPr>
    </w:pPr>
    <w:r>
      <w:rPr>
        <w:i/>
        <w:iCs/>
        <w:sz w:val="20"/>
      </w:rPr>
      <w:t>..........................................................</w:t>
    </w:r>
  </w:p>
  <w:p w14:paraId="65D8C16B" w14:textId="77777777" w:rsidR="004662CF" w:rsidRDefault="004662CF">
    <w:pPr>
      <w:tabs>
        <w:tab w:val="left" w:pos="9214"/>
        <w:tab w:val="left" w:pos="9639"/>
      </w:tabs>
      <w:ind w:left="6300"/>
      <w:jc w:val="center"/>
      <w:rPr>
        <w:i/>
        <w:iCs/>
        <w:sz w:val="20"/>
      </w:rPr>
    </w:pPr>
    <w:r>
      <w:rPr>
        <w:i/>
        <w:iCs/>
        <w:sz w:val="20"/>
      </w:rPr>
      <w:t>podpis i pieczęć osoby</w:t>
    </w:r>
  </w:p>
  <w:p w14:paraId="47810E65" w14:textId="77777777" w:rsidR="004662CF" w:rsidRDefault="004662CF">
    <w:pPr>
      <w:tabs>
        <w:tab w:val="left" w:pos="9214"/>
        <w:tab w:val="left" w:pos="9639"/>
      </w:tabs>
      <w:ind w:left="6300"/>
      <w:jc w:val="center"/>
      <w:rPr>
        <w:i/>
        <w:iCs/>
        <w:sz w:val="20"/>
      </w:rPr>
    </w:pPr>
    <w:r>
      <w:rPr>
        <w:i/>
        <w:iCs/>
        <w:sz w:val="20"/>
      </w:rPr>
      <w:t>uprawnionej do reprezentowania</w:t>
    </w:r>
  </w:p>
  <w:p w14:paraId="3D122171" w14:textId="77777777" w:rsidR="004662CF" w:rsidRDefault="004662CF">
    <w:pPr>
      <w:pStyle w:val="Stopka"/>
      <w:ind w:left="6300"/>
      <w:jc w:val="center"/>
    </w:pPr>
    <w:r>
      <w:rPr>
        <w:i/>
        <w:iCs/>
        <w:sz w:val="20"/>
      </w:rPr>
      <w:t>Wykonawcy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19755" w14:textId="77777777" w:rsidR="002F0EAF" w:rsidRDefault="002F0EAF">
      <w:r>
        <w:separator/>
      </w:r>
    </w:p>
  </w:footnote>
  <w:footnote w:type="continuationSeparator" w:id="0">
    <w:p w14:paraId="0979F131" w14:textId="77777777" w:rsidR="002F0EAF" w:rsidRDefault="002F0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7251A" w14:textId="77777777" w:rsidR="004662CF" w:rsidRPr="00B564AA" w:rsidRDefault="004662CF" w:rsidP="00B564AA">
    <w:pPr>
      <w:pStyle w:val="Nagwek"/>
      <w:ind w:left="-1134" w:right="-427"/>
      <w:rPr>
        <w:rFonts w:ascii="Garamond" w:hAnsi="Garamond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1CA00" w14:textId="77777777" w:rsidR="004662CF" w:rsidRDefault="004662CF">
    <w:pPr>
      <w:pStyle w:val="Nagwek"/>
      <w:rPr>
        <w:rFonts w:ascii="Garamond" w:hAnsi="Garamond"/>
        <w:sz w:val="20"/>
      </w:rPr>
    </w:pPr>
    <w:r>
      <w:rPr>
        <w:rFonts w:ascii="Garamond" w:hAnsi="Garamond"/>
        <w:sz w:val="20"/>
      </w:rPr>
      <w:t>Formularz oferty przetargowej                                                                                    Załącznik nr 1 do specyfikacji</w:t>
    </w:r>
  </w:p>
  <w:p w14:paraId="420F2523" w14:textId="77777777" w:rsidR="004662CF" w:rsidRDefault="004662CF">
    <w:pPr>
      <w:pStyle w:val="Nagwek"/>
      <w:rPr>
        <w:rFonts w:ascii="Garamond" w:hAnsi="Garamond"/>
        <w:bCs/>
        <w:sz w:val="22"/>
      </w:rPr>
    </w:pPr>
  </w:p>
  <w:p w14:paraId="5A107FF6" w14:textId="77777777" w:rsidR="004662CF" w:rsidRDefault="004662CF">
    <w:pPr>
      <w:pStyle w:val="Nagwek"/>
      <w:rPr>
        <w:sz w:val="20"/>
      </w:rPr>
    </w:pPr>
    <w:r>
      <w:rPr>
        <w:rFonts w:ascii="Garamond" w:hAnsi="Garamond"/>
        <w:bCs/>
        <w:sz w:val="22"/>
      </w:rPr>
      <w:t xml:space="preserve">Nr sprawy: </w:t>
    </w:r>
    <w:r>
      <w:rPr>
        <w:rFonts w:ascii="Garamond" w:hAnsi="Garamond"/>
        <w:color w:val="000000"/>
      </w:rPr>
      <w:t>ZP-DH-271-259/2007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D7541"/>
    <w:multiLevelType w:val="hybridMultilevel"/>
    <w:tmpl w:val="0D561D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3197E"/>
    <w:multiLevelType w:val="multilevel"/>
    <w:tmpl w:val="1EC6DC44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pStyle w:val="Nagwek3"/>
      <w:lvlText w:val="%3: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2B54137"/>
    <w:multiLevelType w:val="hybridMultilevel"/>
    <w:tmpl w:val="CDFCE800"/>
    <w:lvl w:ilvl="0" w:tplc="0AF23A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67A9A"/>
    <w:multiLevelType w:val="hybridMultilevel"/>
    <w:tmpl w:val="CDFCE800"/>
    <w:lvl w:ilvl="0" w:tplc="0AF23A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13860"/>
    <w:multiLevelType w:val="hybridMultilevel"/>
    <w:tmpl w:val="3C1A1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D724D0"/>
    <w:multiLevelType w:val="hybridMultilevel"/>
    <w:tmpl w:val="CD78079C"/>
    <w:lvl w:ilvl="0" w:tplc="2AC63F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89E"/>
    <w:rsid w:val="00017C1D"/>
    <w:rsid w:val="000203A0"/>
    <w:rsid w:val="00057818"/>
    <w:rsid w:val="00062AEC"/>
    <w:rsid w:val="000A7551"/>
    <w:rsid w:val="000B037D"/>
    <w:rsid w:val="000B17E4"/>
    <w:rsid w:val="000B3517"/>
    <w:rsid w:val="000C700E"/>
    <w:rsid w:val="000F3F72"/>
    <w:rsid w:val="00105597"/>
    <w:rsid w:val="00114F48"/>
    <w:rsid w:val="001575CE"/>
    <w:rsid w:val="00164649"/>
    <w:rsid w:val="00167631"/>
    <w:rsid w:val="00184BC2"/>
    <w:rsid w:val="001B207C"/>
    <w:rsid w:val="001B257A"/>
    <w:rsid w:val="001C0B96"/>
    <w:rsid w:val="001C1DB6"/>
    <w:rsid w:val="001C71F4"/>
    <w:rsid w:val="001D2DEA"/>
    <w:rsid w:val="001D3390"/>
    <w:rsid w:val="001D74AB"/>
    <w:rsid w:val="001F0444"/>
    <w:rsid w:val="001F1A70"/>
    <w:rsid w:val="002100F5"/>
    <w:rsid w:val="00222695"/>
    <w:rsid w:val="00245B83"/>
    <w:rsid w:val="0026431A"/>
    <w:rsid w:val="0027252A"/>
    <w:rsid w:val="00291D98"/>
    <w:rsid w:val="002B0DB1"/>
    <w:rsid w:val="002F0EAF"/>
    <w:rsid w:val="00325CD6"/>
    <w:rsid w:val="00333596"/>
    <w:rsid w:val="00344A07"/>
    <w:rsid w:val="00355ED1"/>
    <w:rsid w:val="003612F8"/>
    <w:rsid w:val="00374FDF"/>
    <w:rsid w:val="0039453A"/>
    <w:rsid w:val="003A1E92"/>
    <w:rsid w:val="003D2984"/>
    <w:rsid w:val="003E4D21"/>
    <w:rsid w:val="004146F2"/>
    <w:rsid w:val="00425E93"/>
    <w:rsid w:val="0044454D"/>
    <w:rsid w:val="00444643"/>
    <w:rsid w:val="00455B66"/>
    <w:rsid w:val="0046259F"/>
    <w:rsid w:val="004662CF"/>
    <w:rsid w:val="0046630E"/>
    <w:rsid w:val="004763E8"/>
    <w:rsid w:val="00497B8E"/>
    <w:rsid w:val="004D0D78"/>
    <w:rsid w:val="004E7E87"/>
    <w:rsid w:val="00506E51"/>
    <w:rsid w:val="00507529"/>
    <w:rsid w:val="00525176"/>
    <w:rsid w:val="00532E37"/>
    <w:rsid w:val="0054149C"/>
    <w:rsid w:val="00561591"/>
    <w:rsid w:val="00561E3A"/>
    <w:rsid w:val="00587B95"/>
    <w:rsid w:val="0059320B"/>
    <w:rsid w:val="00595E33"/>
    <w:rsid w:val="005A1D06"/>
    <w:rsid w:val="005B05FE"/>
    <w:rsid w:val="005D0DBB"/>
    <w:rsid w:val="0064103E"/>
    <w:rsid w:val="006512CC"/>
    <w:rsid w:val="00660709"/>
    <w:rsid w:val="00660FCD"/>
    <w:rsid w:val="00670ADF"/>
    <w:rsid w:val="006841EF"/>
    <w:rsid w:val="006C66B6"/>
    <w:rsid w:val="006F459D"/>
    <w:rsid w:val="006F4B54"/>
    <w:rsid w:val="007035E0"/>
    <w:rsid w:val="00714220"/>
    <w:rsid w:val="00762AA2"/>
    <w:rsid w:val="00763AD9"/>
    <w:rsid w:val="00770D37"/>
    <w:rsid w:val="00783B08"/>
    <w:rsid w:val="00796BEC"/>
    <w:rsid w:val="007C17D9"/>
    <w:rsid w:val="007E539A"/>
    <w:rsid w:val="007F22CF"/>
    <w:rsid w:val="007F56CA"/>
    <w:rsid w:val="007F614A"/>
    <w:rsid w:val="00802A2D"/>
    <w:rsid w:val="00812497"/>
    <w:rsid w:val="008309F3"/>
    <w:rsid w:val="008417BB"/>
    <w:rsid w:val="00853A1A"/>
    <w:rsid w:val="00870BC7"/>
    <w:rsid w:val="0087443D"/>
    <w:rsid w:val="00893DD2"/>
    <w:rsid w:val="008C5793"/>
    <w:rsid w:val="008F0FB9"/>
    <w:rsid w:val="0093622D"/>
    <w:rsid w:val="00956724"/>
    <w:rsid w:val="00966C9A"/>
    <w:rsid w:val="00980990"/>
    <w:rsid w:val="00981021"/>
    <w:rsid w:val="009A1AAF"/>
    <w:rsid w:val="009B57DA"/>
    <w:rsid w:val="009F089E"/>
    <w:rsid w:val="00A46E83"/>
    <w:rsid w:val="00A53E64"/>
    <w:rsid w:val="00AC667D"/>
    <w:rsid w:val="00B37A52"/>
    <w:rsid w:val="00B45851"/>
    <w:rsid w:val="00B500A9"/>
    <w:rsid w:val="00B564AA"/>
    <w:rsid w:val="00B61D0E"/>
    <w:rsid w:val="00B61DD1"/>
    <w:rsid w:val="00B63285"/>
    <w:rsid w:val="00B646F7"/>
    <w:rsid w:val="00B746B3"/>
    <w:rsid w:val="00B8034D"/>
    <w:rsid w:val="00B80DCF"/>
    <w:rsid w:val="00B91169"/>
    <w:rsid w:val="00B96EFF"/>
    <w:rsid w:val="00BA465C"/>
    <w:rsid w:val="00BB449A"/>
    <w:rsid w:val="00BC780C"/>
    <w:rsid w:val="00BD3569"/>
    <w:rsid w:val="00C0226F"/>
    <w:rsid w:val="00C143A1"/>
    <w:rsid w:val="00C14F35"/>
    <w:rsid w:val="00C1792E"/>
    <w:rsid w:val="00C31287"/>
    <w:rsid w:val="00C3216B"/>
    <w:rsid w:val="00C37B1C"/>
    <w:rsid w:val="00C478A9"/>
    <w:rsid w:val="00C53BA8"/>
    <w:rsid w:val="00C571F9"/>
    <w:rsid w:val="00C751C0"/>
    <w:rsid w:val="00C7634F"/>
    <w:rsid w:val="00C77228"/>
    <w:rsid w:val="00C904DC"/>
    <w:rsid w:val="00CA4473"/>
    <w:rsid w:val="00CB3858"/>
    <w:rsid w:val="00CC7AC5"/>
    <w:rsid w:val="00D34D2F"/>
    <w:rsid w:val="00D42F79"/>
    <w:rsid w:val="00D938FD"/>
    <w:rsid w:val="00D96ED3"/>
    <w:rsid w:val="00DE672B"/>
    <w:rsid w:val="00DF1A2C"/>
    <w:rsid w:val="00E26810"/>
    <w:rsid w:val="00E43287"/>
    <w:rsid w:val="00E478E3"/>
    <w:rsid w:val="00E81CA7"/>
    <w:rsid w:val="00E92806"/>
    <w:rsid w:val="00EA3777"/>
    <w:rsid w:val="00EA4D41"/>
    <w:rsid w:val="00EC4745"/>
    <w:rsid w:val="00F0365E"/>
    <w:rsid w:val="00F0416F"/>
    <w:rsid w:val="00F201CA"/>
    <w:rsid w:val="00F26704"/>
    <w:rsid w:val="00F33929"/>
    <w:rsid w:val="00F40F35"/>
    <w:rsid w:val="00F45414"/>
    <w:rsid w:val="00F51465"/>
    <w:rsid w:val="00F81C13"/>
    <w:rsid w:val="00F87474"/>
    <w:rsid w:val="00FB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20C2AA8"/>
  <w15:chartTrackingRefBased/>
  <w15:docId w15:val="{415D77FF-90D9-4F90-89E8-F48B01C90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agwek2"/>
    <w:qFormat/>
    <w:pPr>
      <w:numPr>
        <w:numId w:val="1"/>
      </w:numPr>
      <w:spacing w:before="360" w:after="120"/>
      <w:ind w:left="431" w:hanging="431"/>
      <w:outlineLvl w:val="0"/>
    </w:pPr>
    <w:rPr>
      <w:rFonts w:cs="Arial"/>
      <w:b/>
      <w:bCs/>
      <w:caps/>
      <w:kern w:val="32"/>
    </w:rPr>
  </w:style>
  <w:style w:type="paragraph" w:styleId="Nagwek2">
    <w:name w:val="heading 2"/>
    <w:basedOn w:val="Normalny"/>
    <w:qFormat/>
    <w:pPr>
      <w:numPr>
        <w:ilvl w:val="1"/>
        <w:numId w:val="1"/>
      </w:numPr>
      <w:spacing w:before="60" w:after="120"/>
      <w:ind w:left="578" w:hanging="578"/>
      <w:jc w:val="both"/>
      <w:outlineLvl w:val="1"/>
    </w:pPr>
    <w:rPr>
      <w:rFonts w:cs="Arial"/>
      <w:bCs/>
      <w:iCs/>
      <w:szCs w:val="28"/>
    </w:rPr>
  </w:style>
  <w:style w:type="paragraph" w:styleId="Nagwek3">
    <w:name w:val="heading 3"/>
    <w:basedOn w:val="Normalny"/>
    <w:qFormat/>
    <w:pPr>
      <w:numPr>
        <w:ilvl w:val="2"/>
        <w:numId w:val="1"/>
      </w:numPr>
      <w:tabs>
        <w:tab w:val="clear" w:pos="720"/>
        <w:tab w:val="left" w:pos="900"/>
      </w:tabs>
      <w:spacing w:before="60" w:after="120"/>
      <w:ind w:left="896" w:hanging="357"/>
      <w:jc w:val="both"/>
      <w:outlineLvl w:val="2"/>
    </w:pPr>
    <w:rPr>
      <w:rFonts w:cs="Arial"/>
      <w:bCs/>
      <w:szCs w:val="26"/>
    </w:rPr>
  </w:style>
  <w:style w:type="paragraph" w:styleId="Nagwek4">
    <w:name w:val="heading 4"/>
    <w:basedOn w:val="Normalny"/>
    <w:qFormat/>
    <w:pPr>
      <w:keepNext/>
      <w:numPr>
        <w:ilvl w:val="3"/>
        <w:numId w:val="1"/>
      </w:numPr>
      <w:tabs>
        <w:tab w:val="clear" w:pos="864"/>
        <w:tab w:val="num" w:pos="1260"/>
      </w:tabs>
      <w:spacing w:before="60" w:after="60"/>
      <w:ind w:left="902" w:firstLine="0"/>
      <w:outlineLvl w:val="3"/>
    </w:pPr>
    <w:rPr>
      <w:bCs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rPr>
      <w:rFonts w:ascii="Courier New" w:hAnsi="Courier New" w:cs="Courier New"/>
      <w:sz w:val="20"/>
      <w:szCs w:val="20"/>
    </w:rPr>
  </w:style>
  <w:style w:type="paragraph" w:customStyle="1" w:styleId="Skrconyadreszwrotny">
    <w:name w:val="Skrócony adres zwrotny"/>
    <w:basedOn w:val="Normalny"/>
    <w:rPr>
      <w:szCs w:val="20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Tekstpodstawowy">
    <w:name w:val="Body Text"/>
    <w:basedOn w:val="Normalny"/>
    <w:pPr>
      <w:spacing w:after="120"/>
    </w:pPr>
  </w:style>
  <w:style w:type="paragraph" w:styleId="Tekstpodstawowywcity3">
    <w:name w:val="Body Text Indent 3"/>
    <w:basedOn w:val="Normalny"/>
    <w:pPr>
      <w:ind w:left="360"/>
      <w:jc w:val="both"/>
    </w:pPr>
    <w:rPr>
      <w:rFonts w:ascii="Arial Narrow" w:hAnsi="Arial Narrow"/>
      <w:sz w:val="22"/>
    </w:rPr>
  </w:style>
  <w:style w:type="paragraph" w:styleId="Tekstpodstawowy3">
    <w:name w:val="Body Text 3"/>
    <w:basedOn w:val="Normalny"/>
    <w:pPr>
      <w:spacing w:after="120"/>
    </w:pPr>
    <w:rPr>
      <w:sz w:val="16"/>
      <w:szCs w:val="16"/>
    </w:rPr>
  </w:style>
  <w:style w:type="paragraph" w:styleId="Listapunktowana4">
    <w:name w:val="List Bullet 4"/>
    <w:basedOn w:val="Normalny"/>
    <w:autoRedefine/>
    <w:pPr>
      <w:ind w:left="360"/>
      <w:jc w:val="both"/>
    </w:pPr>
    <w:rPr>
      <w:position w:val="6"/>
    </w:rPr>
  </w:style>
  <w:style w:type="paragraph" w:customStyle="1" w:styleId="CM1">
    <w:name w:val="CM1"/>
    <w:basedOn w:val="Normalny"/>
    <w:next w:val="Normalny"/>
    <w:pPr>
      <w:widowControl w:val="0"/>
      <w:autoSpaceDE w:val="0"/>
      <w:autoSpaceDN w:val="0"/>
      <w:adjustRightInd w:val="0"/>
      <w:spacing w:line="276" w:lineRule="atLeast"/>
    </w:p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2">
    <w:name w:val="Body Text Indent 2"/>
    <w:basedOn w:val="Normalny"/>
    <w:link w:val="Tekstpodstawowywcity2Znak"/>
    <w:pPr>
      <w:ind w:left="360"/>
      <w:jc w:val="both"/>
    </w:pPr>
    <w:rPr>
      <w:rFonts w:ascii="Garamond" w:hAnsi="Garamond"/>
    </w:rPr>
  </w:style>
  <w:style w:type="paragraph" w:styleId="Tytu">
    <w:name w:val="Title"/>
    <w:basedOn w:val="Normalny"/>
    <w:next w:val="Normalny"/>
    <w:link w:val="TytuZnak"/>
    <w:qFormat/>
    <w:pPr>
      <w:spacing w:before="240" w:after="60"/>
      <w:jc w:val="center"/>
      <w:outlineLvl w:val="0"/>
    </w:pPr>
    <w:rPr>
      <w:b/>
      <w:bCs/>
      <w:kern w:val="28"/>
      <w:sz w:val="36"/>
      <w:szCs w:val="32"/>
      <w:lang w:val="x-none" w:eastAsia="x-none"/>
    </w:rPr>
  </w:style>
  <w:style w:type="paragraph" w:styleId="Tekstdymka">
    <w:name w:val="Balloon Text"/>
    <w:basedOn w:val="Normalny"/>
    <w:semiHidden/>
    <w:rsid w:val="00B746B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BA465C"/>
    <w:rPr>
      <w:sz w:val="24"/>
      <w:szCs w:val="24"/>
    </w:rPr>
  </w:style>
  <w:style w:type="character" w:customStyle="1" w:styleId="TytuZnak">
    <w:name w:val="Tytuł Znak"/>
    <w:link w:val="Tytu"/>
    <w:rsid w:val="00893DD2"/>
    <w:rPr>
      <w:rFonts w:cs="Arial"/>
      <w:b/>
      <w:bCs/>
      <w:kern w:val="28"/>
      <w:sz w:val="36"/>
      <w:szCs w:val="32"/>
    </w:rPr>
  </w:style>
  <w:style w:type="table" w:styleId="Tabela-Siatka">
    <w:name w:val="Table Grid"/>
    <w:basedOn w:val="Standardowy"/>
    <w:uiPriority w:val="59"/>
    <w:rsid w:val="00DF1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8099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sid w:val="00783B0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83B0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83B08"/>
  </w:style>
  <w:style w:type="paragraph" w:styleId="Tematkomentarza">
    <w:name w:val="annotation subject"/>
    <w:basedOn w:val="Tekstkomentarza"/>
    <w:next w:val="Tekstkomentarza"/>
    <w:link w:val="TematkomentarzaZnak"/>
    <w:rsid w:val="00783B08"/>
    <w:rPr>
      <w:b/>
      <w:bCs/>
    </w:rPr>
  </w:style>
  <w:style w:type="character" w:customStyle="1" w:styleId="TematkomentarzaZnak">
    <w:name w:val="Temat komentarza Znak"/>
    <w:link w:val="Tematkomentarza"/>
    <w:rsid w:val="00783B08"/>
    <w:rPr>
      <w:b/>
      <w:bCs/>
    </w:rPr>
  </w:style>
  <w:style w:type="character" w:customStyle="1" w:styleId="StopkaZnak">
    <w:name w:val="Stopka Znak"/>
    <w:link w:val="Stopka"/>
    <w:uiPriority w:val="99"/>
    <w:rsid w:val="00783B08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783B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83B08"/>
  </w:style>
  <w:style w:type="character" w:styleId="Odwoanieprzypisukocowego">
    <w:name w:val="endnote reference"/>
    <w:rsid w:val="00783B08"/>
    <w:rPr>
      <w:vertAlign w:val="superscript"/>
    </w:rPr>
  </w:style>
  <w:style w:type="character" w:styleId="Uwydatnienie">
    <w:name w:val="Emphasis"/>
    <w:uiPriority w:val="20"/>
    <w:qFormat/>
    <w:rsid w:val="00D42F79"/>
    <w:rPr>
      <w:i/>
      <w:iCs/>
    </w:rPr>
  </w:style>
  <w:style w:type="character" w:customStyle="1" w:styleId="Tekstpodstawowywcity2Znak">
    <w:name w:val="Tekst podstawowy wcięty 2 Znak"/>
    <w:link w:val="Tekstpodstawowywcity2"/>
    <w:rsid w:val="00A46E83"/>
    <w:rPr>
      <w:rFonts w:ascii="Garamond" w:hAnsi="Garamond"/>
      <w:sz w:val="24"/>
      <w:szCs w:val="24"/>
    </w:rPr>
  </w:style>
  <w:style w:type="character" w:styleId="Hipercze">
    <w:name w:val="Hyperlink"/>
    <w:uiPriority w:val="99"/>
    <w:unhideWhenUsed/>
    <w:rsid w:val="006410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pacek\USTAWI~1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69ECE-A1C6-46C3-964B-14CCA9AF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</TotalTime>
  <Pages>1</Pages>
  <Words>316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b pacek</dc:creator>
  <cp:keywords/>
  <cp:lastModifiedBy>Kajetan</cp:lastModifiedBy>
  <cp:revision>3</cp:revision>
  <cp:lastPrinted>2019-02-06T21:01:00Z</cp:lastPrinted>
  <dcterms:created xsi:type="dcterms:W3CDTF">2019-02-06T21:01:00Z</dcterms:created>
  <dcterms:modified xsi:type="dcterms:W3CDTF">2019-02-06T21:02:00Z</dcterms:modified>
</cp:coreProperties>
</file>